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2E1" w:rsidRDefault="00A922E1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ВЫПОЛНЕНИЯ КСОДД</w:t>
      </w:r>
      <w:r w:rsidR="00B30D73">
        <w:rPr>
          <w:rFonts w:ascii="Times New Roman" w:hAnsi="Times New Roman" w:cs="Times New Roman"/>
          <w:b/>
          <w:sz w:val="28"/>
        </w:rPr>
        <w:t xml:space="preserve"> район Текстильщики</w:t>
      </w:r>
    </w:p>
    <w:p w:rsidR="00A922E1" w:rsidRDefault="00A922E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Установка ограждения по следующим </w:t>
      </w:r>
      <w:r w:rsidR="00B30D73">
        <w:rPr>
          <w:rFonts w:ascii="Times New Roman" w:hAnsi="Times New Roman" w:cs="Times New Roman"/>
          <w:b/>
          <w:sz w:val="28"/>
        </w:rPr>
        <w:t>улицам</w:t>
      </w:r>
      <w:r>
        <w:rPr>
          <w:rFonts w:ascii="Times New Roman" w:hAnsi="Times New Roman" w:cs="Times New Roman"/>
          <w:b/>
          <w:sz w:val="28"/>
        </w:rPr>
        <w:t xml:space="preserve">: </w:t>
      </w:r>
    </w:p>
    <w:p w:rsidR="00761238" w:rsidRPr="00A922E1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DA173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УДС ул. </w:t>
      </w:r>
      <w:r w:rsidR="00A922E1">
        <w:rPr>
          <w:rFonts w:ascii="Times New Roman" w:hAnsi="Times New Roman" w:cs="Times New Roman"/>
          <w:b/>
          <w:sz w:val="28"/>
        </w:rPr>
        <w:t>Саратовск</w:t>
      </w:r>
      <w:r>
        <w:rPr>
          <w:rFonts w:ascii="Times New Roman" w:hAnsi="Times New Roman" w:cs="Times New Roman"/>
          <w:b/>
          <w:sz w:val="28"/>
        </w:rPr>
        <w:t xml:space="preserve">ая, </w:t>
      </w:r>
      <w:r w:rsidR="00761238">
        <w:rPr>
          <w:rFonts w:ascii="Times New Roman" w:hAnsi="Times New Roman" w:cs="Times New Roman"/>
          <w:b/>
          <w:sz w:val="28"/>
        </w:rPr>
        <w:t xml:space="preserve">ближайший дом 7/2 корп. 1 по ул. </w:t>
      </w:r>
      <w:r>
        <w:rPr>
          <w:rFonts w:ascii="Times New Roman" w:hAnsi="Times New Roman" w:cs="Times New Roman"/>
          <w:b/>
          <w:sz w:val="28"/>
        </w:rPr>
        <w:t>Люблинская</w:t>
      </w:r>
    </w:p>
    <w:p w:rsidR="00A922E1" w:rsidRDefault="00DA173A" w:rsidP="0076123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761238"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28.25pt;height:321pt">
            <v:imagedata r:id="rId4" o:title="ул"/>
          </v:shape>
        </w:pict>
      </w: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>
      <w:pPr>
        <w:rPr>
          <w:rFonts w:ascii="Times New Roman" w:hAnsi="Times New Roman" w:cs="Times New Roman"/>
          <w:b/>
          <w:sz w:val="28"/>
        </w:rPr>
      </w:pPr>
    </w:p>
    <w:p w:rsidR="00761238" w:rsidRDefault="00761238" w:rsidP="0076123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УДС ул.</w:t>
      </w:r>
      <w:r>
        <w:rPr>
          <w:rFonts w:ascii="Times New Roman" w:hAnsi="Times New Roman" w:cs="Times New Roman"/>
          <w:b/>
          <w:sz w:val="28"/>
        </w:rPr>
        <w:t xml:space="preserve"> Юных Ленинцев</w:t>
      </w:r>
      <w:r>
        <w:rPr>
          <w:rFonts w:ascii="Times New Roman" w:hAnsi="Times New Roman" w:cs="Times New Roman"/>
          <w:b/>
          <w:sz w:val="28"/>
        </w:rPr>
        <w:t xml:space="preserve">, ближайший дом </w:t>
      </w:r>
      <w:r>
        <w:rPr>
          <w:rFonts w:ascii="Times New Roman" w:hAnsi="Times New Roman" w:cs="Times New Roman"/>
          <w:b/>
          <w:sz w:val="28"/>
        </w:rPr>
        <w:t xml:space="preserve">40 по Волжскому бульвару </w:t>
      </w:r>
    </w:p>
    <w:p w:rsidR="00761238" w:rsidRDefault="00761238" w:rsidP="0076123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5" type="#_x0000_t75" style="width:407.25pt;height:305.25pt">
            <v:imagedata r:id="rId5" o:title="Юных Ленинцев"/>
          </v:shape>
        </w:pict>
      </w:r>
    </w:p>
    <w:p w:rsidR="008500DF" w:rsidRDefault="008500DF" w:rsidP="00A922E1">
      <w:pPr>
        <w:jc w:val="center"/>
      </w:pPr>
    </w:p>
    <w:p w:rsidR="00761238" w:rsidRDefault="00761238" w:rsidP="0076123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УДС </w:t>
      </w:r>
      <w:r>
        <w:rPr>
          <w:rFonts w:ascii="Times New Roman" w:hAnsi="Times New Roman" w:cs="Times New Roman"/>
          <w:b/>
          <w:sz w:val="28"/>
        </w:rPr>
        <w:t>11-я ул. Текстильщиков</w:t>
      </w:r>
      <w:r>
        <w:rPr>
          <w:rFonts w:ascii="Times New Roman" w:hAnsi="Times New Roman" w:cs="Times New Roman"/>
          <w:b/>
          <w:sz w:val="28"/>
        </w:rPr>
        <w:t xml:space="preserve">, ближайший дом </w:t>
      </w:r>
      <w:r>
        <w:rPr>
          <w:rFonts w:ascii="Times New Roman" w:hAnsi="Times New Roman" w:cs="Times New Roman"/>
          <w:b/>
          <w:sz w:val="28"/>
        </w:rPr>
        <w:t xml:space="preserve">17, к. 2 </w:t>
      </w:r>
    </w:p>
    <w:p w:rsidR="00A922E1" w:rsidRDefault="00A922E1" w:rsidP="00A922E1">
      <w:pPr>
        <w:jc w:val="center"/>
      </w:pPr>
    </w:p>
    <w:p w:rsidR="00A922E1" w:rsidRDefault="00761238" w:rsidP="00A922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9" type="#_x0000_t75" style="width:467.25pt;height:263.25pt">
            <v:imagedata r:id="rId6" o:title="Люблинская-11-я ул. Тексильщики"/>
          </v:shape>
        </w:pict>
      </w:r>
    </w:p>
    <w:p w:rsidR="00B30D73" w:rsidRPr="00935F7A" w:rsidRDefault="00B30D73" w:rsidP="00761238">
      <w:pPr>
        <w:rPr>
          <w:rFonts w:ascii="Times New Roman" w:hAnsi="Times New Roman" w:cs="Times New Roman"/>
          <w:b/>
          <w:sz w:val="28"/>
        </w:rPr>
      </w:pPr>
    </w:p>
    <w:sectPr w:rsidR="00B30D73" w:rsidRPr="00935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7C"/>
    <w:rsid w:val="0002503B"/>
    <w:rsid w:val="001C5B9B"/>
    <w:rsid w:val="00361B5D"/>
    <w:rsid w:val="004F6273"/>
    <w:rsid w:val="0058571B"/>
    <w:rsid w:val="00587BB6"/>
    <w:rsid w:val="00617F45"/>
    <w:rsid w:val="00717C04"/>
    <w:rsid w:val="00761238"/>
    <w:rsid w:val="00802E75"/>
    <w:rsid w:val="008500DF"/>
    <w:rsid w:val="00935F7A"/>
    <w:rsid w:val="00A922E1"/>
    <w:rsid w:val="00A944BF"/>
    <w:rsid w:val="00AD022A"/>
    <w:rsid w:val="00B30D73"/>
    <w:rsid w:val="00BF3D76"/>
    <w:rsid w:val="00BF5510"/>
    <w:rsid w:val="00C7397F"/>
    <w:rsid w:val="00C8148C"/>
    <w:rsid w:val="00CC3616"/>
    <w:rsid w:val="00DA173A"/>
    <w:rsid w:val="00F6085A"/>
    <w:rsid w:val="00FC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227EA06"/>
  <w15:chartTrackingRefBased/>
  <w15:docId w15:val="{714ECF60-3F46-4F52-93FA-DD35B8E4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42748A8F.dotm</Template>
  <TotalTime>21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Атанян Александр Вазгенович</dc:creator>
  <cp:keywords/>
  <dc:description/>
  <cp:lastModifiedBy>Атанян Александр Вазгенович</cp:lastModifiedBy>
  <cp:revision>3</cp:revision>
  <dcterms:created xsi:type="dcterms:W3CDTF">2017-12-26T12:13:00Z</dcterms:created>
  <dcterms:modified xsi:type="dcterms:W3CDTF">2017-12-26T12:33:00Z</dcterms:modified>
</cp:coreProperties>
</file>